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1C2" w:rsidRDefault="00EF41C2" w:rsidP="00CF241E">
      <w:pPr>
        <w:rPr>
          <w:rFonts w:cs="Arial"/>
          <w:sz w:val="14"/>
          <w:lang w:val="en-GB"/>
        </w:rPr>
      </w:pPr>
    </w:p>
    <w:p w:rsidR="005A5744" w:rsidRPr="008418DF" w:rsidRDefault="005A5744" w:rsidP="005A5744">
      <w:pPr>
        <w:jc w:val="left"/>
        <w:rPr>
          <w:rFonts w:ascii="Comic Sans MS" w:hAnsi="Comic Sans MS" w:cs="Arial"/>
          <w:sz w:val="28"/>
          <w:szCs w:val="28"/>
        </w:rPr>
      </w:pPr>
    </w:p>
    <w:p w:rsidR="00E22FF5" w:rsidRPr="002A553C" w:rsidRDefault="00254006" w:rsidP="006A3925">
      <w:pPr>
        <w:rPr>
          <w:rFonts w:asciiTheme="minorHAnsi" w:hAnsiTheme="minorHAnsi" w:cstheme="minorHAnsi"/>
          <w:b/>
          <w:sz w:val="36"/>
          <w:szCs w:val="36"/>
        </w:rPr>
      </w:pPr>
      <w:r w:rsidRPr="002A553C">
        <w:rPr>
          <w:rFonts w:asciiTheme="minorHAnsi" w:hAnsiTheme="minorHAnsi" w:cstheme="minorHAnsi"/>
          <w:b/>
          <w:sz w:val="36"/>
          <w:szCs w:val="36"/>
        </w:rPr>
        <w:t>Einladung zum Eltern</w:t>
      </w:r>
      <w:r w:rsidR="002A553C" w:rsidRPr="002A553C">
        <w:rPr>
          <w:rFonts w:asciiTheme="minorHAnsi" w:hAnsiTheme="minorHAnsi" w:cstheme="minorHAnsi"/>
          <w:b/>
          <w:sz w:val="36"/>
          <w:szCs w:val="36"/>
        </w:rPr>
        <w:t>café</w:t>
      </w:r>
    </w:p>
    <w:p w:rsidR="00254006" w:rsidRPr="002A553C" w:rsidRDefault="00254006" w:rsidP="006A3925">
      <w:pPr>
        <w:rPr>
          <w:rFonts w:asciiTheme="minorHAnsi" w:hAnsiTheme="minorHAnsi" w:cstheme="minorHAnsi"/>
          <w:b/>
          <w:sz w:val="36"/>
          <w:szCs w:val="36"/>
        </w:rPr>
      </w:pPr>
    </w:p>
    <w:p w:rsidR="00254006" w:rsidRPr="002A553C" w:rsidRDefault="00254006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Liebe Eltern,</w:t>
      </w:r>
    </w:p>
    <w:p w:rsidR="00A25A97" w:rsidRPr="002A553C" w:rsidRDefault="00A25A97" w:rsidP="006A3925">
      <w:pPr>
        <w:rPr>
          <w:rFonts w:asciiTheme="minorHAnsi" w:hAnsiTheme="minorHAnsi" w:cstheme="minorHAnsi"/>
          <w:sz w:val="28"/>
          <w:szCs w:val="28"/>
        </w:rPr>
      </w:pPr>
    </w:p>
    <w:p w:rsidR="00254006" w:rsidRPr="002A553C" w:rsidRDefault="00A25A97" w:rsidP="006A3925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A553C">
        <w:rPr>
          <w:rFonts w:asciiTheme="minorHAnsi" w:hAnsiTheme="minorHAnsi" w:cstheme="minorHAnsi"/>
          <w:sz w:val="28"/>
          <w:szCs w:val="28"/>
        </w:rPr>
        <w:t>am</w:t>
      </w:r>
      <w:proofErr w:type="gramEnd"/>
      <w:r w:rsidRPr="002A553C">
        <w:rPr>
          <w:rFonts w:asciiTheme="minorHAnsi" w:hAnsiTheme="minorHAnsi" w:cstheme="minorHAnsi"/>
          <w:sz w:val="28"/>
          <w:szCs w:val="28"/>
        </w:rPr>
        <w:t xml:space="preserve"> </w:t>
      </w:r>
      <w:r w:rsidR="002A553C" w:rsidRPr="002A553C">
        <w:rPr>
          <w:rFonts w:asciiTheme="minorHAnsi" w:hAnsiTheme="minorHAnsi" w:cstheme="minorHAnsi"/>
          <w:b/>
          <w:sz w:val="28"/>
          <w:szCs w:val="28"/>
          <w:highlight w:val="yellow"/>
        </w:rPr>
        <w:t>Dienstag, den 09.05</w:t>
      </w:r>
      <w:r w:rsidR="00254006" w:rsidRPr="002A553C">
        <w:rPr>
          <w:rFonts w:asciiTheme="minorHAnsi" w:hAnsiTheme="minorHAnsi" w:cstheme="minorHAnsi"/>
          <w:b/>
          <w:sz w:val="28"/>
          <w:szCs w:val="28"/>
          <w:highlight w:val="yellow"/>
        </w:rPr>
        <w:t>.2023</w:t>
      </w:r>
      <w:r w:rsidRPr="002A553C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 um 13:30</w:t>
      </w:r>
      <w:r w:rsidR="008B079E" w:rsidRPr="002A553C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 Uhr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 laden wir Sie herzlich zum </w:t>
      </w:r>
      <w:proofErr w:type="spellStart"/>
      <w:r w:rsidR="008B079E" w:rsidRPr="002A553C">
        <w:rPr>
          <w:rFonts w:asciiTheme="minorHAnsi" w:hAnsiTheme="minorHAnsi" w:cstheme="minorHAnsi"/>
          <w:sz w:val="28"/>
          <w:szCs w:val="28"/>
        </w:rPr>
        <w:t>Elterncafe</w:t>
      </w:r>
      <w:proofErr w:type="spellEnd"/>
      <w:r w:rsidR="002A553C" w:rsidRPr="002A553C">
        <w:rPr>
          <w:rFonts w:asciiTheme="minorHAnsi" w:hAnsiTheme="minorHAnsi" w:cstheme="minorHAnsi"/>
          <w:sz w:val="28"/>
          <w:szCs w:val="28"/>
        </w:rPr>
        <w:t>´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 in die </w:t>
      </w:r>
      <w:r w:rsidRPr="002A553C">
        <w:rPr>
          <w:rFonts w:asciiTheme="minorHAnsi" w:hAnsiTheme="minorHAnsi" w:cstheme="minorHAnsi"/>
          <w:sz w:val="28"/>
          <w:szCs w:val="28"/>
        </w:rPr>
        <w:t>Städtische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 Kita </w:t>
      </w:r>
      <w:r w:rsidRPr="002A553C">
        <w:rPr>
          <w:rFonts w:asciiTheme="minorHAnsi" w:hAnsiTheme="minorHAnsi" w:cstheme="minorHAnsi"/>
          <w:sz w:val="28"/>
          <w:szCs w:val="28"/>
        </w:rPr>
        <w:t>„Pusteblume“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, </w:t>
      </w:r>
      <w:r w:rsidRPr="002A553C">
        <w:rPr>
          <w:rFonts w:asciiTheme="minorHAnsi" w:hAnsiTheme="minorHAnsi" w:cstheme="minorHAnsi"/>
          <w:sz w:val="28"/>
          <w:szCs w:val="28"/>
        </w:rPr>
        <w:t>Waldstraße 1a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 in Lügde ein.</w:t>
      </w:r>
    </w:p>
    <w:p w:rsidR="008B079E" w:rsidRPr="002A553C" w:rsidRDefault="008B079E" w:rsidP="006A3925">
      <w:pPr>
        <w:rPr>
          <w:rFonts w:asciiTheme="minorHAnsi" w:hAnsiTheme="minorHAnsi" w:cstheme="minorHAnsi"/>
          <w:sz w:val="28"/>
          <w:szCs w:val="28"/>
        </w:rPr>
      </w:pPr>
    </w:p>
    <w:p w:rsidR="00E45878" w:rsidRPr="002A553C" w:rsidRDefault="008B079E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Diese Veranstaltung wird in Kooperation mit der Beratungsstelle „Beratung und Treffpunkt Blomberg“ des SOS Kinderdorf Lippe</w:t>
      </w:r>
      <w:r w:rsidR="00E45878" w:rsidRPr="002A553C">
        <w:rPr>
          <w:rFonts w:asciiTheme="minorHAnsi" w:hAnsiTheme="minorHAnsi" w:cstheme="minorHAnsi"/>
          <w:sz w:val="28"/>
          <w:szCs w:val="28"/>
        </w:rPr>
        <w:t xml:space="preserve"> als offene Sprechstunde</w:t>
      </w:r>
      <w:r w:rsidRPr="002A553C">
        <w:rPr>
          <w:rFonts w:asciiTheme="minorHAnsi" w:hAnsiTheme="minorHAnsi" w:cstheme="minorHAnsi"/>
          <w:sz w:val="28"/>
          <w:szCs w:val="28"/>
        </w:rPr>
        <w:t xml:space="preserve"> durchgeführt. </w:t>
      </w:r>
    </w:p>
    <w:p w:rsidR="002A553C" w:rsidRPr="002A553C" w:rsidRDefault="002A553C" w:rsidP="006A3925">
      <w:pPr>
        <w:rPr>
          <w:rFonts w:asciiTheme="minorHAnsi" w:hAnsiTheme="minorHAnsi" w:cstheme="minorHAnsi"/>
          <w:sz w:val="28"/>
          <w:szCs w:val="28"/>
        </w:rPr>
      </w:pPr>
    </w:p>
    <w:p w:rsidR="002A553C" w:rsidRDefault="008B079E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Herr Schulze</w:t>
      </w:r>
      <w:r w:rsidR="00E45878" w:rsidRPr="002A553C">
        <w:rPr>
          <w:rFonts w:asciiTheme="minorHAnsi" w:hAnsiTheme="minorHAnsi" w:cstheme="minorHAnsi"/>
          <w:sz w:val="28"/>
          <w:szCs w:val="28"/>
        </w:rPr>
        <w:t>, der dort als Berater tätig ist, unterstützt Sie als Eltern bei Erziehungsfragen und kann Sie in vielen Lebensfragen unterstützen/ beraten</w:t>
      </w:r>
      <w:r w:rsidRPr="002A553C">
        <w:rPr>
          <w:rFonts w:asciiTheme="minorHAnsi" w:hAnsiTheme="minorHAnsi" w:cstheme="minorHAnsi"/>
          <w:sz w:val="28"/>
          <w:szCs w:val="28"/>
        </w:rPr>
        <w:t xml:space="preserve">. </w:t>
      </w:r>
      <w:r w:rsidR="00E45878" w:rsidRPr="002A553C">
        <w:rPr>
          <w:rFonts w:asciiTheme="minorHAnsi" w:hAnsiTheme="minorHAnsi" w:cstheme="minorHAnsi"/>
          <w:sz w:val="28"/>
          <w:szCs w:val="28"/>
        </w:rPr>
        <w:t>Ein unverbindliches Gespräch ist jederzeit möglich.</w:t>
      </w:r>
      <w:r w:rsidR="00FC33CA" w:rsidRPr="002A553C">
        <w:rPr>
          <w:rFonts w:asciiTheme="minorHAnsi" w:hAnsiTheme="minorHAnsi" w:cstheme="minorHAnsi"/>
          <w:sz w:val="28"/>
          <w:szCs w:val="28"/>
        </w:rPr>
        <w:t xml:space="preserve"> </w:t>
      </w:r>
      <w:r w:rsidR="000D19C3" w:rsidRPr="002A553C"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2A553C" w:rsidRDefault="000D19C3" w:rsidP="006A3925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  <w:r w:rsidRPr="002A553C">
        <w:rPr>
          <w:rFonts w:asciiTheme="minorHAnsi" w:hAnsiTheme="minorHAnsi" w:cstheme="minorHAnsi"/>
          <w:sz w:val="28"/>
          <w:szCs w:val="28"/>
        </w:rPr>
        <w:t xml:space="preserve">                             </w:t>
      </w:r>
    </w:p>
    <w:p w:rsidR="00E45878" w:rsidRPr="002A553C" w:rsidRDefault="00FC33CA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 xml:space="preserve">Themenwünsche werden gerne </w:t>
      </w:r>
      <w:r w:rsidR="000D19C3" w:rsidRPr="002A553C">
        <w:rPr>
          <w:rFonts w:asciiTheme="minorHAnsi" w:hAnsiTheme="minorHAnsi" w:cstheme="minorHAnsi"/>
          <w:sz w:val="28"/>
          <w:szCs w:val="28"/>
        </w:rPr>
        <w:t xml:space="preserve">berücksichtigt und </w:t>
      </w:r>
      <w:r w:rsidRPr="002A553C">
        <w:rPr>
          <w:rFonts w:asciiTheme="minorHAnsi" w:hAnsiTheme="minorHAnsi" w:cstheme="minorHAnsi"/>
          <w:sz w:val="28"/>
          <w:szCs w:val="28"/>
        </w:rPr>
        <w:t>entgegen genommen.</w:t>
      </w:r>
    </w:p>
    <w:p w:rsidR="00E45878" w:rsidRPr="002A553C" w:rsidRDefault="00E45878" w:rsidP="006A3925">
      <w:pPr>
        <w:rPr>
          <w:rFonts w:asciiTheme="minorHAnsi" w:hAnsiTheme="minorHAnsi" w:cstheme="minorHAnsi"/>
          <w:sz w:val="28"/>
          <w:szCs w:val="28"/>
        </w:rPr>
      </w:pPr>
    </w:p>
    <w:p w:rsidR="008B079E" w:rsidRPr="002A553C" w:rsidRDefault="00E45878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Dieses Angebot ist kostenfrei und unterliegt der Schweigepflicht.</w:t>
      </w:r>
      <w:r w:rsidR="008B079E" w:rsidRPr="002A553C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45878" w:rsidRPr="002A553C" w:rsidRDefault="00E45878" w:rsidP="006A3925">
      <w:pPr>
        <w:rPr>
          <w:rFonts w:asciiTheme="minorHAnsi" w:hAnsiTheme="minorHAnsi" w:cstheme="minorHAnsi"/>
          <w:sz w:val="28"/>
          <w:szCs w:val="28"/>
        </w:rPr>
      </w:pPr>
    </w:p>
    <w:p w:rsidR="00E22FF5" w:rsidRPr="002A553C" w:rsidRDefault="00E45878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Weitere Termine werden 1x monatlich immer dienstags im Wechsel</w:t>
      </w:r>
      <w:r w:rsidR="002A553C">
        <w:rPr>
          <w:rFonts w:asciiTheme="minorHAnsi" w:hAnsiTheme="minorHAnsi" w:cstheme="minorHAnsi"/>
          <w:sz w:val="28"/>
          <w:szCs w:val="28"/>
        </w:rPr>
        <w:t xml:space="preserve"> </w:t>
      </w:r>
      <w:r w:rsidRPr="002A553C">
        <w:rPr>
          <w:rFonts w:asciiTheme="minorHAnsi" w:hAnsiTheme="minorHAnsi" w:cstheme="minorHAnsi"/>
          <w:sz w:val="28"/>
          <w:szCs w:val="28"/>
        </w:rPr>
        <w:t xml:space="preserve">in den Kitas des Familienzentrum Lügde angeboten. </w:t>
      </w:r>
    </w:p>
    <w:p w:rsidR="00E22FF5" w:rsidRPr="002A553C" w:rsidRDefault="00E22FF5" w:rsidP="006A3925">
      <w:pPr>
        <w:rPr>
          <w:rFonts w:asciiTheme="minorHAnsi" w:hAnsiTheme="minorHAnsi" w:cstheme="minorHAnsi"/>
          <w:b/>
          <w:sz w:val="36"/>
          <w:szCs w:val="36"/>
          <w:u w:val="single"/>
        </w:rPr>
      </w:pPr>
    </w:p>
    <w:p w:rsidR="00E22FF5" w:rsidRPr="002A553C" w:rsidRDefault="00FC33CA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Bei Fragen sprechen Sie uns gerne an</w:t>
      </w:r>
    </w:p>
    <w:p w:rsidR="00E22FF5" w:rsidRPr="002A553C" w:rsidRDefault="00E22FF5" w:rsidP="006A3925">
      <w:pPr>
        <w:rPr>
          <w:rFonts w:asciiTheme="minorHAnsi" w:hAnsiTheme="minorHAnsi" w:cstheme="minorHAnsi"/>
          <w:b/>
          <w:sz w:val="36"/>
          <w:szCs w:val="36"/>
          <w:u w:val="single"/>
        </w:rPr>
      </w:pPr>
    </w:p>
    <w:p w:rsidR="006A3925" w:rsidRPr="002A553C" w:rsidRDefault="006A3925" w:rsidP="006A3925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Wir freuen uns auf</w:t>
      </w:r>
      <w:r w:rsidR="00E22FF5" w:rsidRPr="002A553C">
        <w:rPr>
          <w:rFonts w:asciiTheme="minorHAnsi" w:hAnsiTheme="minorHAnsi" w:cstheme="minorHAnsi"/>
          <w:sz w:val="28"/>
          <w:szCs w:val="28"/>
        </w:rPr>
        <w:t xml:space="preserve"> viele Interessierte,</w:t>
      </w:r>
    </w:p>
    <w:p w:rsidR="004820C0" w:rsidRDefault="00E22FF5" w:rsidP="00254006">
      <w:pPr>
        <w:rPr>
          <w:rFonts w:asciiTheme="minorHAnsi" w:hAnsiTheme="minorHAnsi" w:cstheme="minorHAnsi"/>
          <w:sz w:val="28"/>
          <w:szCs w:val="28"/>
        </w:rPr>
      </w:pPr>
      <w:r w:rsidRPr="002A553C">
        <w:rPr>
          <w:rFonts w:asciiTheme="minorHAnsi" w:hAnsiTheme="minorHAnsi" w:cstheme="minorHAnsi"/>
          <w:sz w:val="28"/>
          <w:szCs w:val="28"/>
        </w:rPr>
        <w:t>das Familienzentrum Lügde</w:t>
      </w:r>
    </w:p>
    <w:p w:rsidR="002A553C" w:rsidRDefault="002A553C" w:rsidP="00254006">
      <w:pPr>
        <w:rPr>
          <w:rFonts w:asciiTheme="minorHAnsi" w:hAnsiTheme="minorHAnsi" w:cstheme="minorHAnsi"/>
          <w:sz w:val="28"/>
          <w:szCs w:val="28"/>
        </w:rPr>
      </w:pPr>
    </w:p>
    <w:p w:rsidR="002A553C" w:rsidRDefault="002A553C" w:rsidP="0025400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Nächster Termin ist am 06.06.2023 um 14.00 Uhr in der Katholischen Kita </w:t>
      </w:r>
    </w:p>
    <w:p w:rsidR="002A553C" w:rsidRPr="002A553C" w:rsidRDefault="002A553C" w:rsidP="0025400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„St. Marien“</w:t>
      </w:r>
    </w:p>
    <w:sectPr w:rsidR="002A553C" w:rsidRPr="002A553C" w:rsidSect="00991637">
      <w:footerReference w:type="default" r:id="rId8"/>
      <w:headerReference w:type="first" r:id="rId9"/>
      <w:footerReference w:type="first" r:id="rId10"/>
      <w:pgSz w:w="11906" w:h="16838" w:code="9"/>
      <w:pgMar w:top="2875" w:right="1304" w:bottom="1004" w:left="1134" w:header="284" w:footer="408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127" w:rsidRDefault="005D6127">
      <w:r>
        <w:separator/>
      </w:r>
    </w:p>
  </w:endnote>
  <w:endnote w:type="continuationSeparator" w:id="0">
    <w:p w:rsidR="005D6127" w:rsidRDefault="005D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209" w:rsidRDefault="00546209">
    <w:pPr>
      <w:pStyle w:val="Fuzeile"/>
      <w:rPr>
        <w:szCs w:val="14"/>
      </w:rPr>
    </w:pPr>
    <w:r>
      <w:tab/>
    </w:r>
    <w:r>
      <w:rPr>
        <w:color w:val="000000"/>
      </w:rPr>
      <w:t xml:space="preserve">Seite </w:t>
    </w: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 w:rsidR="00A25A97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von </w:t>
    </w:r>
    <w:r>
      <w:rPr>
        <w:color w:val="000000"/>
      </w:rPr>
      <w:fldChar w:fldCharType="begin"/>
    </w:r>
    <w:r>
      <w:rPr>
        <w:color w:val="000000"/>
      </w:rPr>
      <w:instrText xml:space="preserve"> NUMPAGES </w:instrText>
    </w:r>
    <w:r>
      <w:rPr>
        <w:color w:val="000000"/>
      </w:rPr>
      <w:fldChar w:fldCharType="separate"/>
    </w:r>
    <w:r w:rsidR="002A553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58"/>
      <w:gridCol w:w="2501"/>
      <w:gridCol w:w="2513"/>
      <w:gridCol w:w="2409"/>
    </w:tblGrid>
    <w:tr w:rsidR="00546209" w:rsidTr="00847798">
      <w:trPr>
        <w:trHeight w:val="1367"/>
      </w:trPr>
      <w:tc>
        <w:tcPr>
          <w:tcW w:w="2358" w:type="dxa"/>
        </w:tcPr>
        <w:p w:rsidR="00546209" w:rsidRPr="008D5F6D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826793" cy="62865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logo_fz_rgb-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111" cy="653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1" w:type="dxa"/>
        </w:tcPr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Katholische Kindertagesstätte</w:t>
          </w:r>
        </w:p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St. Marien</w:t>
          </w:r>
        </w:p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Mittlere Str. 2</w:t>
          </w:r>
        </w:p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32676 Lügde</w:t>
          </w:r>
        </w:p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Telefon: 05281 968865</w:t>
          </w:r>
        </w:p>
        <w:p w:rsidR="00546209" w:rsidRPr="008D5F6D" w:rsidRDefault="00546209" w:rsidP="008D5F6D">
          <w:pPr>
            <w:pStyle w:val="Fuzeile"/>
            <w:rPr>
              <w:sz w:val="16"/>
              <w:szCs w:val="16"/>
            </w:rPr>
          </w:pPr>
        </w:p>
      </w:tc>
      <w:tc>
        <w:tcPr>
          <w:tcW w:w="2513" w:type="dxa"/>
        </w:tcPr>
        <w:p w:rsidR="00546209" w:rsidRDefault="00546209" w:rsidP="008D5F6D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Städtisch Kindertagesstätte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Pusteblume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Waldstr. 1a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32676 Lügde</w:t>
          </w:r>
        </w:p>
        <w:p w:rsidR="00546209" w:rsidRDefault="00546209" w:rsidP="0016419E">
          <w:pPr>
            <w:pStyle w:val="Fuzeile"/>
          </w:pPr>
          <w:r>
            <w:rPr>
              <w:sz w:val="16"/>
              <w:szCs w:val="16"/>
            </w:rPr>
            <w:t>Telefon: 05281 7546</w:t>
          </w:r>
        </w:p>
      </w:tc>
      <w:tc>
        <w:tcPr>
          <w:tcW w:w="2409" w:type="dxa"/>
        </w:tcPr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AWO Kindertagesstätte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Tausendfüßler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Am Sonnenhof 10</w:t>
          </w:r>
        </w:p>
        <w:p w:rsidR="00546209" w:rsidRDefault="00546209" w:rsidP="0016419E">
          <w:pPr>
            <w:pStyle w:val="Fuzeile"/>
            <w:rPr>
              <w:sz w:val="16"/>
              <w:szCs w:val="16"/>
            </w:rPr>
          </w:pPr>
          <w:r>
            <w:rPr>
              <w:sz w:val="16"/>
              <w:szCs w:val="16"/>
            </w:rPr>
            <w:t>32676 Lügde</w:t>
          </w:r>
        </w:p>
        <w:p w:rsidR="00546209" w:rsidRDefault="00546209" w:rsidP="00E22FF5">
          <w:pPr>
            <w:pStyle w:val="Fuzeile"/>
          </w:pPr>
          <w:r>
            <w:rPr>
              <w:sz w:val="16"/>
              <w:szCs w:val="16"/>
            </w:rPr>
            <w:t>Telefon: 05281 979169</w:t>
          </w:r>
        </w:p>
      </w:tc>
    </w:tr>
  </w:tbl>
  <w:p w:rsidR="00546209" w:rsidRPr="008D5F6D" w:rsidRDefault="00546209" w:rsidP="008D5F6D">
    <w:pPr>
      <w:pStyle w:val="Fuzeile"/>
    </w:pPr>
    <w:r w:rsidRPr="008D5F6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127" w:rsidRDefault="005D6127">
      <w:r>
        <w:separator/>
      </w:r>
    </w:p>
  </w:footnote>
  <w:footnote w:type="continuationSeparator" w:id="0">
    <w:p w:rsidR="005D6127" w:rsidRDefault="005D61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209" w:rsidRDefault="00546209" w:rsidP="00914BA3">
    <w:pPr>
      <w:pStyle w:val="Kopfzeile"/>
      <w:jc w:val="right"/>
    </w:pPr>
    <w:r w:rsidRPr="00E5262C">
      <w:rPr>
        <w:rFonts w:cs="Arial"/>
        <w:color w:val="333333"/>
        <w:sz w:val="28"/>
        <w:szCs w:val="28"/>
      </w:rPr>
      <w:fldChar w:fldCharType="begin"/>
    </w:r>
    <w:r w:rsidRPr="00E5262C">
      <w:rPr>
        <w:rFonts w:cs="Arial"/>
        <w:color w:val="333333"/>
        <w:sz w:val="28"/>
        <w:szCs w:val="28"/>
      </w:rPr>
      <w:instrText xml:space="preserve"> INCLUDEPICTURE "http://fzluegde.lippeblogs.de/files/2008/02/fz_logo_bearbeitet.jpg" \* MERGEFORMATINET </w:instrText>
    </w:r>
    <w:r w:rsidRPr="00E5262C">
      <w:rPr>
        <w:rFonts w:cs="Arial"/>
        <w:color w:val="333333"/>
        <w:sz w:val="28"/>
        <w:szCs w:val="28"/>
      </w:rPr>
      <w:fldChar w:fldCharType="separate"/>
    </w:r>
    <w:r w:rsidR="00664753">
      <w:rPr>
        <w:rFonts w:cs="Arial"/>
        <w:color w:val="333333"/>
        <w:sz w:val="28"/>
        <w:szCs w:val="28"/>
      </w:rPr>
      <w:fldChar w:fldCharType="begin"/>
    </w:r>
    <w:r w:rsidR="00664753">
      <w:rPr>
        <w:rFonts w:cs="Arial"/>
        <w:color w:val="333333"/>
        <w:sz w:val="28"/>
        <w:szCs w:val="28"/>
      </w:rPr>
      <w:instrText xml:space="preserve"> INCLUDEPICTURE  "http://fzluegde.lippeblogs.de/files/2008/02/fz_logo_bearbeitet.jpg" \* MERGEFORMATINET </w:instrText>
    </w:r>
    <w:r w:rsidR="00664753">
      <w:rPr>
        <w:rFonts w:cs="Arial"/>
        <w:color w:val="333333"/>
        <w:sz w:val="28"/>
        <w:szCs w:val="28"/>
      </w:rPr>
      <w:fldChar w:fldCharType="separate"/>
    </w:r>
    <w:r w:rsidR="00A25A97">
      <w:rPr>
        <w:rFonts w:cs="Arial"/>
        <w:color w:val="333333"/>
        <w:sz w:val="28"/>
        <w:szCs w:val="28"/>
      </w:rPr>
      <w:fldChar w:fldCharType="begin"/>
    </w:r>
    <w:r w:rsidR="00A25A97">
      <w:rPr>
        <w:rFonts w:cs="Arial"/>
        <w:color w:val="333333"/>
        <w:sz w:val="28"/>
        <w:szCs w:val="28"/>
      </w:rPr>
      <w:instrText xml:space="preserve"> INCLUDEPICTURE  "http://fzluegde.lippeblogs.de/files/2008/02/fz_logo_bearbeitet.jpg" \* MERGEFORMATINET </w:instrText>
    </w:r>
    <w:r w:rsidR="00A25A97">
      <w:rPr>
        <w:rFonts w:cs="Arial"/>
        <w:color w:val="333333"/>
        <w:sz w:val="28"/>
        <w:szCs w:val="28"/>
      </w:rPr>
      <w:fldChar w:fldCharType="separate"/>
    </w:r>
    <w:r w:rsidR="003265D4">
      <w:rPr>
        <w:rFonts w:cs="Arial"/>
        <w:color w:val="333333"/>
        <w:sz w:val="28"/>
        <w:szCs w:val="28"/>
      </w:rPr>
      <w:fldChar w:fldCharType="begin"/>
    </w:r>
    <w:r w:rsidR="003265D4">
      <w:rPr>
        <w:rFonts w:cs="Arial"/>
        <w:color w:val="333333"/>
        <w:sz w:val="28"/>
        <w:szCs w:val="28"/>
      </w:rPr>
      <w:instrText xml:space="preserve"> </w:instrText>
    </w:r>
    <w:r w:rsidR="003265D4">
      <w:rPr>
        <w:rFonts w:cs="Arial"/>
        <w:color w:val="333333"/>
        <w:sz w:val="28"/>
        <w:szCs w:val="28"/>
      </w:rPr>
      <w:instrText>INCLUDEPICTURE  "http://fzluegde.lippeblogs.d</w:instrText>
    </w:r>
    <w:r w:rsidR="003265D4">
      <w:rPr>
        <w:rFonts w:cs="Arial"/>
        <w:color w:val="333333"/>
        <w:sz w:val="28"/>
        <w:szCs w:val="28"/>
      </w:rPr>
      <w:instrText>e/files/2008/02/fz_logo_bearbeitet.jpg" \* MERGEFORMATINET</w:instrText>
    </w:r>
    <w:r w:rsidR="003265D4">
      <w:rPr>
        <w:rFonts w:cs="Arial"/>
        <w:color w:val="333333"/>
        <w:sz w:val="28"/>
        <w:szCs w:val="28"/>
      </w:rPr>
      <w:instrText xml:space="preserve"> </w:instrText>
    </w:r>
    <w:r w:rsidR="003265D4">
      <w:rPr>
        <w:rFonts w:cs="Arial"/>
        <w:color w:val="333333"/>
        <w:sz w:val="28"/>
        <w:szCs w:val="28"/>
      </w:rPr>
      <w:fldChar w:fldCharType="separate"/>
    </w:r>
    <w:r w:rsidR="002A553C">
      <w:rPr>
        <w:rFonts w:cs="Arial"/>
        <w:color w:val="33333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vom Familienzentrum Lügde" style="width:102.75pt;height:111.75pt">
          <v:imagedata r:id="rId1" r:href="rId2"/>
        </v:shape>
      </w:pict>
    </w:r>
    <w:r w:rsidR="003265D4">
      <w:rPr>
        <w:rFonts w:cs="Arial"/>
        <w:color w:val="333333"/>
        <w:sz w:val="28"/>
        <w:szCs w:val="28"/>
      </w:rPr>
      <w:fldChar w:fldCharType="end"/>
    </w:r>
    <w:r w:rsidR="00A25A97">
      <w:rPr>
        <w:rFonts w:cs="Arial"/>
        <w:color w:val="333333"/>
        <w:sz w:val="28"/>
        <w:szCs w:val="28"/>
      </w:rPr>
      <w:fldChar w:fldCharType="end"/>
    </w:r>
    <w:r w:rsidR="00664753">
      <w:rPr>
        <w:rFonts w:cs="Arial"/>
        <w:color w:val="333333"/>
        <w:sz w:val="28"/>
        <w:szCs w:val="28"/>
      </w:rPr>
      <w:fldChar w:fldCharType="end"/>
    </w:r>
    <w:r w:rsidRPr="00E5262C">
      <w:rPr>
        <w:rFonts w:cs="Arial"/>
        <w:color w:val="333333"/>
        <w:sz w:val="28"/>
        <w:szCs w:val="28"/>
      </w:rPr>
      <w:fldChar w:fldCharType="end"/>
    </w:r>
    <w:r>
      <w:ptab w:relativeTo="margin" w:alignment="right" w:leader="none"/>
    </w:r>
    <w:r w:rsidRPr="001766CF">
      <w:rPr>
        <w:rFonts w:cs="Arial"/>
        <w:noProof/>
        <w:color w:val="333333"/>
        <w:sz w:val="28"/>
        <w:szCs w:val="28"/>
      </w:rPr>
      <w:drawing>
        <wp:inline distT="0" distB="0" distL="0" distR="0" wp14:anchorId="53DA5410" wp14:editId="79D7C9A5">
          <wp:extent cx="2240280" cy="993263"/>
          <wp:effectExtent l="0" t="0" r="7620" b="0"/>
          <wp:docPr id="1" name="Grafik 1" descr="SOS_KD_Lippe_BuT_Blomberg_2019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S_KD_Lippe_BuT_Blomberg_2019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664" cy="99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1501"/>
    <w:multiLevelType w:val="multilevel"/>
    <w:tmpl w:val="DA44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50254"/>
    <w:multiLevelType w:val="multilevel"/>
    <w:tmpl w:val="F228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20FC9"/>
    <w:multiLevelType w:val="multilevel"/>
    <w:tmpl w:val="3982A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23592"/>
    <w:multiLevelType w:val="hybridMultilevel"/>
    <w:tmpl w:val="8A6E1368"/>
    <w:lvl w:ilvl="0" w:tplc="762C1A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160"/>
    <w:multiLevelType w:val="multilevel"/>
    <w:tmpl w:val="EC32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DB023A"/>
    <w:multiLevelType w:val="multilevel"/>
    <w:tmpl w:val="3A3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900637"/>
    <w:multiLevelType w:val="multilevel"/>
    <w:tmpl w:val="231A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36251E"/>
    <w:multiLevelType w:val="multilevel"/>
    <w:tmpl w:val="71B4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E3F3F"/>
    <w:multiLevelType w:val="hybridMultilevel"/>
    <w:tmpl w:val="AB3EFB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C0D29"/>
    <w:multiLevelType w:val="multilevel"/>
    <w:tmpl w:val="01B8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B00077"/>
    <w:multiLevelType w:val="multilevel"/>
    <w:tmpl w:val="E524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654882"/>
    <w:multiLevelType w:val="multilevel"/>
    <w:tmpl w:val="DCC8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0E5FA1"/>
    <w:multiLevelType w:val="multilevel"/>
    <w:tmpl w:val="DB28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5A15AE"/>
    <w:multiLevelType w:val="multilevel"/>
    <w:tmpl w:val="BD38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6753D3"/>
    <w:multiLevelType w:val="multilevel"/>
    <w:tmpl w:val="39D4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421A50"/>
    <w:multiLevelType w:val="multilevel"/>
    <w:tmpl w:val="69CE7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F1FBA"/>
    <w:multiLevelType w:val="multilevel"/>
    <w:tmpl w:val="CE50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892020"/>
    <w:multiLevelType w:val="multilevel"/>
    <w:tmpl w:val="2ACC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382121"/>
    <w:multiLevelType w:val="multilevel"/>
    <w:tmpl w:val="51A8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E451EA"/>
    <w:multiLevelType w:val="multilevel"/>
    <w:tmpl w:val="A8BA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4F75B6"/>
    <w:multiLevelType w:val="multilevel"/>
    <w:tmpl w:val="25B8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F7AC8"/>
    <w:multiLevelType w:val="multilevel"/>
    <w:tmpl w:val="1C48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4F"/>
    <w:multiLevelType w:val="multilevel"/>
    <w:tmpl w:val="CE5E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4"/>
  </w:num>
  <w:num w:numId="5">
    <w:abstractNumId w:val="19"/>
  </w:num>
  <w:num w:numId="6">
    <w:abstractNumId w:val="5"/>
  </w:num>
  <w:num w:numId="7">
    <w:abstractNumId w:val="18"/>
  </w:num>
  <w:num w:numId="8">
    <w:abstractNumId w:val="17"/>
  </w:num>
  <w:num w:numId="9">
    <w:abstractNumId w:val="15"/>
  </w:num>
  <w:num w:numId="10">
    <w:abstractNumId w:val="10"/>
  </w:num>
  <w:num w:numId="11">
    <w:abstractNumId w:val="6"/>
  </w:num>
  <w:num w:numId="12">
    <w:abstractNumId w:val="9"/>
  </w:num>
  <w:num w:numId="13">
    <w:abstractNumId w:val="7"/>
  </w:num>
  <w:num w:numId="14">
    <w:abstractNumId w:val="0"/>
  </w:num>
  <w:num w:numId="15">
    <w:abstractNumId w:val="11"/>
  </w:num>
  <w:num w:numId="16">
    <w:abstractNumId w:val="13"/>
  </w:num>
  <w:num w:numId="17">
    <w:abstractNumId w:val="12"/>
  </w:num>
  <w:num w:numId="18">
    <w:abstractNumId w:val="20"/>
  </w:num>
  <w:num w:numId="19">
    <w:abstractNumId w:val="22"/>
  </w:num>
  <w:num w:numId="20">
    <w:abstractNumId w:val="1"/>
  </w:num>
  <w:num w:numId="21">
    <w:abstractNumId w:val="21"/>
  </w:num>
  <w:num w:numId="22">
    <w:abstractNumId w:val="1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71"/>
    <w:rsid w:val="00010CA1"/>
    <w:rsid w:val="00015C15"/>
    <w:rsid w:val="00016044"/>
    <w:rsid w:val="00020C1C"/>
    <w:rsid w:val="00021CBE"/>
    <w:rsid w:val="000508D0"/>
    <w:rsid w:val="000653B1"/>
    <w:rsid w:val="000740DF"/>
    <w:rsid w:val="00075D89"/>
    <w:rsid w:val="000924FE"/>
    <w:rsid w:val="00093574"/>
    <w:rsid w:val="000968C4"/>
    <w:rsid w:val="000A63DB"/>
    <w:rsid w:val="000B2A5D"/>
    <w:rsid w:val="000B708F"/>
    <w:rsid w:val="000C26EC"/>
    <w:rsid w:val="000D19C3"/>
    <w:rsid w:val="000D7AC4"/>
    <w:rsid w:val="000F40DB"/>
    <w:rsid w:val="000F5019"/>
    <w:rsid w:val="00115FE6"/>
    <w:rsid w:val="001250CC"/>
    <w:rsid w:val="00135690"/>
    <w:rsid w:val="00156EB1"/>
    <w:rsid w:val="0016419E"/>
    <w:rsid w:val="00170FFE"/>
    <w:rsid w:val="001935CD"/>
    <w:rsid w:val="0019472E"/>
    <w:rsid w:val="001C020C"/>
    <w:rsid w:val="001D0F14"/>
    <w:rsid w:val="001F3225"/>
    <w:rsid w:val="00211F99"/>
    <w:rsid w:val="00227E0B"/>
    <w:rsid w:val="0023781A"/>
    <w:rsid w:val="00254006"/>
    <w:rsid w:val="00265849"/>
    <w:rsid w:val="00276700"/>
    <w:rsid w:val="0028150B"/>
    <w:rsid w:val="00296454"/>
    <w:rsid w:val="002A2BF4"/>
    <w:rsid w:val="002A553C"/>
    <w:rsid w:val="002D19C7"/>
    <w:rsid w:val="002E5D2A"/>
    <w:rsid w:val="003007CB"/>
    <w:rsid w:val="00313315"/>
    <w:rsid w:val="00317235"/>
    <w:rsid w:val="0032293B"/>
    <w:rsid w:val="00332735"/>
    <w:rsid w:val="003448CB"/>
    <w:rsid w:val="00345151"/>
    <w:rsid w:val="00364AE7"/>
    <w:rsid w:val="00371BFB"/>
    <w:rsid w:val="003737E4"/>
    <w:rsid w:val="00390D54"/>
    <w:rsid w:val="003937DC"/>
    <w:rsid w:val="003A015B"/>
    <w:rsid w:val="003A3D29"/>
    <w:rsid w:val="003B4976"/>
    <w:rsid w:val="003B4C79"/>
    <w:rsid w:val="003C12BB"/>
    <w:rsid w:val="003C426F"/>
    <w:rsid w:val="003D03FF"/>
    <w:rsid w:val="003D1345"/>
    <w:rsid w:val="003D798D"/>
    <w:rsid w:val="003E0570"/>
    <w:rsid w:val="003E0650"/>
    <w:rsid w:val="003E568C"/>
    <w:rsid w:val="003E665A"/>
    <w:rsid w:val="0042138F"/>
    <w:rsid w:val="00431A80"/>
    <w:rsid w:val="00431C74"/>
    <w:rsid w:val="00456594"/>
    <w:rsid w:val="00475BA5"/>
    <w:rsid w:val="004820C0"/>
    <w:rsid w:val="004865EE"/>
    <w:rsid w:val="0049503B"/>
    <w:rsid w:val="004A0C06"/>
    <w:rsid w:val="004A2EEC"/>
    <w:rsid w:val="004D5669"/>
    <w:rsid w:val="004D71EB"/>
    <w:rsid w:val="004F0C52"/>
    <w:rsid w:val="004F504F"/>
    <w:rsid w:val="00531857"/>
    <w:rsid w:val="00533AD1"/>
    <w:rsid w:val="00534671"/>
    <w:rsid w:val="00546209"/>
    <w:rsid w:val="00563D48"/>
    <w:rsid w:val="005702D0"/>
    <w:rsid w:val="00577BA5"/>
    <w:rsid w:val="00582FA4"/>
    <w:rsid w:val="00586991"/>
    <w:rsid w:val="00595207"/>
    <w:rsid w:val="005A079F"/>
    <w:rsid w:val="005A5744"/>
    <w:rsid w:val="005B1134"/>
    <w:rsid w:val="005B66B6"/>
    <w:rsid w:val="005C25BE"/>
    <w:rsid w:val="005C3982"/>
    <w:rsid w:val="005C6143"/>
    <w:rsid w:val="005D30A5"/>
    <w:rsid w:val="005D6127"/>
    <w:rsid w:val="006017FD"/>
    <w:rsid w:val="00624C70"/>
    <w:rsid w:val="00624D00"/>
    <w:rsid w:val="0062502B"/>
    <w:rsid w:val="006326EB"/>
    <w:rsid w:val="00640A17"/>
    <w:rsid w:val="00664753"/>
    <w:rsid w:val="00676FC0"/>
    <w:rsid w:val="006A3925"/>
    <w:rsid w:val="006B3C31"/>
    <w:rsid w:val="006B528F"/>
    <w:rsid w:val="006B64DF"/>
    <w:rsid w:val="006C2EB9"/>
    <w:rsid w:val="006C40DA"/>
    <w:rsid w:val="006C72DE"/>
    <w:rsid w:val="006E6C4A"/>
    <w:rsid w:val="006F2D42"/>
    <w:rsid w:val="00727A9E"/>
    <w:rsid w:val="007533C2"/>
    <w:rsid w:val="007838E1"/>
    <w:rsid w:val="007C1243"/>
    <w:rsid w:val="007C678D"/>
    <w:rsid w:val="007E2360"/>
    <w:rsid w:val="007F5358"/>
    <w:rsid w:val="00814FCF"/>
    <w:rsid w:val="00833610"/>
    <w:rsid w:val="008418DF"/>
    <w:rsid w:val="008420F3"/>
    <w:rsid w:val="00847798"/>
    <w:rsid w:val="008665D2"/>
    <w:rsid w:val="008668B2"/>
    <w:rsid w:val="00867529"/>
    <w:rsid w:val="00877CBB"/>
    <w:rsid w:val="00881B43"/>
    <w:rsid w:val="008A1002"/>
    <w:rsid w:val="008B079E"/>
    <w:rsid w:val="008C7351"/>
    <w:rsid w:val="008D0078"/>
    <w:rsid w:val="008D5F6D"/>
    <w:rsid w:val="008F4448"/>
    <w:rsid w:val="008F5900"/>
    <w:rsid w:val="008F6D29"/>
    <w:rsid w:val="00905A96"/>
    <w:rsid w:val="0091388A"/>
    <w:rsid w:val="00914BA3"/>
    <w:rsid w:val="009259ED"/>
    <w:rsid w:val="009770C9"/>
    <w:rsid w:val="0099062D"/>
    <w:rsid w:val="00991637"/>
    <w:rsid w:val="009D3064"/>
    <w:rsid w:val="009E79E4"/>
    <w:rsid w:val="009F0CEC"/>
    <w:rsid w:val="009F7634"/>
    <w:rsid w:val="00A15375"/>
    <w:rsid w:val="00A25A97"/>
    <w:rsid w:val="00A30AE4"/>
    <w:rsid w:val="00A37652"/>
    <w:rsid w:val="00A46952"/>
    <w:rsid w:val="00A542C7"/>
    <w:rsid w:val="00A851CE"/>
    <w:rsid w:val="00A86BE1"/>
    <w:rsid w:val="00A94329"/>
    <w:rsid w:val="00AA373C"/>
    <w:rsid w:val="00AB196F"/>
    <w:rsid w:val="00AB2C3D"/>
    <w:rsid w:val="00AB35EE"/>
    <w:rsid w:val="00AB7A85"/>
    <w:rsid w:val="00AC52AA"/>
    <w:rsid w:val="00AD13E6"/>
    <w:rsid w:val="00AD4C6D"/>
    <w:rsid w:val="00AD77BE"/>
    <w:rsid w:val="00AE31B1"/>
    <w:rsid w:val="00AE7450"/>
    <w:rsid w:val="00AF1A11"/>
    <w:rsid w:val="00B20243"/>
    <w:rsid w:val="00B32EE0"/>
    <w:rsid w:val="00B36EEA"/>
    <w:rsid w:val="00B40BB3"/>
    <w:rsid w:val="00B524E6"/>
    <w:rsid w:val="00B701E2"/>
    <w:rsid w:val="00B761A3"/>
    <w:rsid w:val="00B80EF1"/>
    <w:rsid w:val="00B95393"/>
    <w:rsid w:val="00BB291F"/>
    <w:rsid w:val="00BE0CB1"/>
    <w:rsid w:val="00BF3C42"/>
    <w:rsid w:val="00BF59CD"/>
    <w:rsid w:val="00C02281"/>
    <w:rsid w:val="00C07949"/>
    <w:rsid w:val="00C16CBC"/>
    <w:rsid w:val="00C31174"/>
    <w:rsid w:val="00C46D13"/>
    <w:rsid w:val="00C5761B"/>
    <w:rsid w:val="00C57887"/>
    <w:rsid w:val="00C72C3E"/>
    <w:rsid w:val="00C74445"/>
    <w:rsid w:val="00C801F5"/>
    <w:rsid w:val="00CA2288"/>
    <w:rsid w:val="00CE30B7"/>
    <w:rsid w:val="00CE7C15"/>
    <w:rsid w:val="00CF241E"/>
    <w:rsid w:val="00CF3BBA"/>
    <w:rsid w:val="00D03063"/>
    <w:rsid w:val="00D25F79"/>
    <w:rsid w:val="00D41889"/>
    <w:rsid w:val="00D57A57"/>
    <w:rsid w:val="00D74DC8"/>
    <w:rsid w:val="00D81AE4"/>
    <w:rsid w:val="00DC467A"/>
    <w:rsid w:val="00DC6D2F"/>
    <w:rsid w:val="00DE2C38"/>
    <w:rsid w:val="00DE3AA6"/>
    <w:rsid w:val="00E00EB9"/>
    <w:rsid w:val="00E22FF5"/>
    <w:rsid w:val="00E23227"/>
    <w:rsid w:val="00E32D61"/>
    <w:rsid w:val="00E332A6"/>
    <w:rsid w:val="00E4475D"/>
    <w:rsid w:val="00E45878"/>
    <w:rsid w:val="00E608E2"/>
    <w:rsid w:val="00E62AF3"/>
    <w:rsid w:val="00E630EE"/>
    <w:rsid w:val="00E960E7"/>
    <w:rsid w:val="00EB59FB"/>
    <w:rsid w:val="00EB759B"/>
    <w:rsid w:val="00EC1CFC"/>
    <w:rsid w:val="00EC1D71"/>
    <w:rsid w:val="00ED1C25"/>
    <w:rsid w:val="00EE1914"/>
    <w:rsid w:val="00EF41C2"/>
    <w:rsid w:val="00F11889"/>
    <w:rsid w:val="00F150B7"/>
    <w:rsid w:val="00F160E0"/>
    <w:rsid w:val="00F32C32"/>
    <w:rsid w:val="00F43C4E"/>
    <w:rsid w:val="00F44FA6"/>
    <w:rsid w:val="00F570DB"/>
    <w:rsid w:val="00F77766"/>
    <w:rsid w:val="00F87365"/>
    <w:rsid w:val="00F9657A"/>
    <w:rsid w:val="00FA1E46"/>
    <w:rsid w:val="00FA560F"/>
    <w:rsid w:val="00FA6893"/>
    <w:rsid w:val="00FB4ABC"/>
    <w:rsid w:val="00FC112D"/>
    <w:rsid w:val="00FC157D"/>
    <w:rsid w:val="00FC30F2"/>
    <w:rsid w:val="00FC33CA"/>
    <w:rsid w:val="00FE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5:docId w15:val="{6ACAD548-CCC2-469F-9E7A-7E89A954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63DB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0A63DB"/>
    <w:pPr>
      <w:keepNext/>
      <w:outlineLvl w:val="0"/>
    </w:pPr>
    <w:rPr>
      <w:b/>
      <w:sz w:val="12"/>
      <w:szCs w:val="20"/>
      <w:u w:val="single"/>
    </w:rPr>
  </w:style>
  <w:style w:type="paragraph" w:styleId="berschrift2">
    <w:name w:val="heading 2"/>
    <w:basedOn w:val="Standard"/>
    <w:next w:val="Standard"/>
    <w:qFormat/>
    <w:rsid w:val="000A63DB"/>
    <w:pPr>
      <w:keepNext/>
      <w:jc w:val="left"/>
      <w:outlineLvl w:val="1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0A63DB"/>
    <w:rPr>
      <w:color w:val="0000FF"/>
      <w:u w:val="single"/>
    </w:rPr>
  </w:style>
  <w:style w:type="paragraph" w:styleId="Nachrichtenkopf">
    <w:name w:val="Message Header"/>
    <w:basedOn w:val="Standard"/>
    <w:rsid w:val="000A63D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Kopfzeile">
    <w:name w:val="header"/>
    <w:basedOn w:val="Standard"/>
    <w:rsid w:val="000A63D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A63DB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0A63DB"/>
    <w:pPr>
      <w:spacing w:after="180" w:line="180" w:lineRule="exact"/>
      <w:ind w:left="6747"/>
    </w:pPr>
    <w:rPr>
      <w:sz w:val="16"/>
    </w:rPr>
  </w:style>
  <w:style w:type="paragraph" w:styleId="Sprechblasentext">
    <w:name w:val="Balloon Text"/>
    <w:basedOn w:val="Standard"/>
    <w:semiHidden/>
    <w:rsid w:val="000A63DB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0A63DB"/>
    <w:pPr>
      <w:jc w:val="left"/>
    </w:pPr>
    <w:rPr>
      <w:rFonts w:cs="Arial"/>
      <w:lang w:val="en-GB"/>
    </w:rPr>
  </w:style>
  <w:style w:type="table" w:styleId="Tabellenraster">
    <w:name w:val="Table Grid"/>
    <w:basedOn w:val="NormaleTabelle"/>
    <w:rsid w:val="00AD7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31B1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B20243"/>
    <w:pPr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2024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uzeileZchn">
    <w:name w:val="Fußzeile Zchn"/>
    <w:basedOn w:val="Absatz-Standardschriftart"/>
    <w:link w:val="Fuzeile"/>
    <w:rsid w:val="002D19C7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4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fzluegde.lippeblogs.de/files/2008/02/fz_logo_bearbeitet.jp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Regina%20Braun\Anwendungsdaten\Microsoft\Vorlagen\RV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5C58F-5139-42A1-A40C-B76D027C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RV.dot</Template>
  <TotalTime>0</TotalTime>
  <Pages>1</Pages>
  <Words>137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Johanniter-Unfall-Hilfe e</vt:lpstr>
    </vt:vector>
  </TitlesOfParts>
  <Company>Morgenwelt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Johanniter-Unfall-Hilfe e</dc:title>
  <dc:creator>braun</dc:creator>
  <cp:lastModifiedBy>Kindertagesstätte Pusteblume (Stadt Lügde)</cp:lastModifiedBy>
  <cp:revision>2</cp:revision>
  <cp:lastPrinted>2023-04-21T08:48:00Z</cp:lastPrinted>
  <dcterms:created xsi:type="dcterms:W3CDTF">2023-04-21T08:49:00Z</dcterms:created>
  <dcterms:modified xsi:type="dcterms:W3CDTF">2023-04-21T08:49:00Z</dcterms:modified>
</cp:coreProperties>
</file>